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A33" w:rsidRPr="007952E1" w:rsidRDefault="00C23A33" w:rsidP="007952E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52E1">
        <w:rPr>
          <w:rFonts w:ascii="Times New Roman" w:hAnsi="Times New Roman" w:cs="Times New Roman"/>
          <w:b/>
          <w:sz w:val="32"/>
          <w:szCs w:val="32"/>
        </w:rPr>
        <w:t xml:space="preserve">DỰ KIẾN PHÂN CÔNG GIẢNG DẠY </w:t>
      </w:r>
      <w:r w:rsidRPr="007952E1">
        <w:rPr>
          <w:rFonts w:ascii="Times New Roman" w:hAnsi="Times New Roman" w:cs="Times New Roman"/>
          <w:b/>
          <w:sz w:val="32"/>
          <w:szCs w:val="32"/>
        </w:rPr>
        <w:t>TỔ LÝ-HÓA</w:t>
      </w:r>
    </w:p>
    <w:p w:rsidR="007952E1" w:rsidRDefault="00C23A33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5A0613" w:rsidRPr="007952E1" w:rsidRDefault="00C23A33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Pr="007952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"/>
        <w:gridCol w:w="1064"/>
        <w:gridCol w:w="1064"/>
        <w:gridCol w:w="1064"/>
        <w:gridCol w:w="1064"/>
        <w:gridCol w:w="1064"/>
        <w:gridCol w:w="1064"/>
        <w:gridCol w:w="1064"/>
        <w:gridCol w:w="1064"/>
      </w:tblGrid>
      <w:tr w:rsidR="005A0613" w:rsidRPr="007952E1" w:rsidTr="005A0613"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Hậu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Trúc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</w:tc>
      </w:tr>
      <w:tr w:rsidR="005A0613" w:rsidRPr="007952E1" w:rsidTr="005A0613"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495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064" w:type="dxa"/>
          </w:tcPr>
          <w:p w:rsidR="005A0613" w:rsidRPr="007952E1" w:rsidRDefault="00394B04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A0613" w:rsidRPr="007952E1" w:rsidTr="005A0613"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II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</w:p>
        </w:tc>
        <w:tc>
          <w:tcPr>
            <w:tcW w:w="1064" w:type="dxa"/>
          </w:tcPr>
          <w:p w:rsidR="005A0613" w:rsidRPr="007952E1" w:rsidRDefault="00394B04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</w:tr>
      <w:tr w:rsidR="005A0613" w:rsidRPr="007952E1" w:rsidTr="005A0613"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927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703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657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703</w:t>
            </w:r>
          </w:p>
        </w:tc>
        <w:tc>
          <w:tcPr>
            <w:tcW w:w="1064" w:type="dxa"/>
          </w:tcPr>
          <w:p w:rsidR="005A0613" w:rsidRPr="007952E1" w:rsidRDefault="005A0613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642</w:t>
            </w:r>
          </w:p>
        </w:tc>
        <w:tc>
          <w:tcPr>
            <w:tcW w:w="1064" w:type="dxa"/>
          </w:tcPr>
          <w:p w:rsidR="005A0613" w:rsidRPr="007952E1" w:rsidRDefault="005A0613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680</w:t>
            </w:r>
          </w:p>
        </w:tc>
        <w:tc>
          <w:tcPr>
            <w:tcW w:w="1064" w:type="dxa"/>
          </w:tcPr>
          <w:p w:rsidR="005A0613" w:rsidRPr="007952E1" w:rsidRDefault="00394B04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393</w:t>
            </w:r>
          </w:p>
        </w:tc>
        <w:tc>
          <w:tcPr>
            <w:tcW w:w="1064" w:type="dxa"/>
          </w:tcPr>
          <w:p w:rsidR="005A0613" w:rsidRPr="007952E1" w:rsidRDefault="00394B04" w:rsidP="00C23A33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433</w:t>
            </w:r>
          </w:p>
        </w:tc>
      </w:tr>
    </w:tbl>
    <w:p w:rsidR="00394B04" w:rsidRPr="007952E1" w:rsidRDefault="00C23A33" w:rsidP="00394B04">
      <w:pPr>
        <w:tabs>
          <w:tab w:val="left" w:pos="330"/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 w:rsidRPr="007952E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4B04" w:rsidRPr="007952E1">
        <w:rPr>
          <w:rFonts w:ascii="Times New Roman" w:hAnsi="Times New Roman" w:cs="Times New Roman"/>
          <w:sz w:val="28"/>
          <w:szCs w:val="28"/>
        </w:rPr>
        <w:tab/>
      </w:r>
    </w:p>
    <w:p w:rsidR="00394B04" w:rsidRPr="007952E1" w:rsidRDefault="00394B04" w:rsidP="00394B04">
      <w:pPr>
        <w:tabs>
          <w:tab w:val="left" w:pos="330"/>
          <w:tab w:val="center" w:pos="4680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Pr="007952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7"/>
        <w:gridCol w:w="1197"/>
        <w:gridCol w:w="1197"/>
        <w:gridCol w:w="1197"/>
        <w:gridCol w:w="1197"/>
        <w:gridCol w:w="1197"/>
        <w:gridCol w:w="1197"/>
        <w:gridCol w:w="1197"/>
      </w:tblGrid>
      <w:tr w:rsidR="00394B04" w:rsidRPr="007952E1" w:rsidTr="00394B04"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Liễu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</w:tr>
      <w:tr w:rsidR="00394B04" w:rsidRPr="007952E1" w:rsidTr="00394B04">
        <w:tc>
          <w:tcPr>
            <w:tcW w:w="1197" w:type="dxa"/>
          </w:tcPr>
          <w:p w:rsidR="00394B04" w:rsidRPr="007952E1" w:rsidRDefault="00394B04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</w:tr>
      <w:tr w:rsidR="00394B04" w:rsidRPr="007952E1" w:rsidTr="00394B04">
        <w:tc>
          <w:tcPr>
            <w:tcW w:w="1197" w:type="dxa"/>
          </w:tcPr>
          <w:p w:rsidR="00394B04" w:rsidRPr="007952E1" w:rsidRDefault="00394B04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II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</w:tr>
      <w:tr w:rsidR="00394B04" w:rsidRPr="007952E1" w:rsidTr="00394B04">
        <w:tc>
          <w:tcPr>
            <w:tcW w:w="1197" w:type="dxa"/>
          </w:tcPr>
          <w:p w:rsidR="00394B04" w:rsidRPr="007952E1" w:rsidRDefault="00394B04" w:rsidP="00B30F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97" w:type="dxa"/>
          </w:tcPr>
          <w:p w:rsidR="00394B04" w:rsidRPr="007952E1" w:rsidRDefault="00394B04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660</w:t>
            </w:r>
          </w:p>
        </w:tc>
        <w:tc>
          <w:tcPr>
            <w:tcW w:w="1197" w:type="dxa"/>
          </w:tcPr>
          <w:p w:rsidR="00394B04" w:rsidRPr="007952E1" w:rsidRDefault="007952E1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1197" w:type="dxa"/>
          </w:tcPr>
          <w:p w:rsidR="00394B04" w:rsidRPr="007952E1" w:rsidRDefault="007952E1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540</w:t>
            </w:r>
          </w:p>
        </w:tc>
        <w:tc>
          <w:tcPr>
            <w:tcW w:w="1197" w:type="dxa"/>
          </w:tcPr>
          <w:p w:rsidR="00394B04" w:rsidRPr="007952E1" w:rsidRDefault="007952E1" w:rsidP="00394B04">
            <w:pPr>
              <w:tabs>
                <w:tab w:val="left" w:pos="330"/>
                <w:tab w:val="center" w:pos="4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52E1">
              <w:rPr>
                <w:rFonts w:ascii="Times New Roman" w:hAnsi="Times New Roman" w:cs="Times New Roman"/>
                <w:sz w:val="28"/>
                <w:szCs w:val="28"/>
              </w:rPr>
              <w:t>660</w:t>
            </w:r>
          </w:p>
        </w:tc>
      </w:tr>
    </w:tbl>
    <w:p w:rsidR="00394B04" w:rsidRPr="007952E1" w:rsidRDefault="00394B04" w:rsidP="00394B04">
      <w:pPr>
        <w:tabs>
          <w:tab w:val="left" w:pos="330"/>
          <w:tab w:val="center" w:pos="4680"/>
        </w:tabs>
        <w:rPr>
          <w:rFonts w:ascii="Times New Roman" w:hAnsi="Times New Roman" w:cs="Times New Roman"/>
          <w:sz w:val="28"/>
          <w:szCs w:val="28"/>
        </w:rPr>
      </w:pPr>
    </w:p>
    <w:p w:rsidR="007952E1" w:rsidRPr="007952E1" w:rsidRDefault="007952E1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 w:rsidRPr="007952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952E1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7952E1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7952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7952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952E1">
        <w:rPr>
          <w:rFonts w:ascii="Times New Roman" w:hAnsi="Times New Roman" w:cs="Times New Roman"/>
          <w:sz w:val="28"/>
          <w:szCs w:val="28"/>
        </w:rPr>
        <w:t xml:space="preserve"> 20/09/2016</w:t>
      </w:r>
    </w:p>
    <w:p w:rsidR="00C23A33" w:rsidRPr="007952E1" w:rsidRDefault="007952E1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b/>
          <w:sz w:val="28"/>
          <w:szCs w:val="28"/>
        </w:rPr>
      </w:pPr>
      <w:r w:rsidRPr="007952E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Pr="007952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7952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</w:p>
    <w:p w:rsidR="007952E1" w:rsidRPr="007952E1" w:rsidRDefault="007952E1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sz w:val="28"/>
          <w:szCs w:val="28"/>
        </w:rPr>
      </w:pPr>
    </w:p>
    <w:p w:rsidR="007952E1" w:rsidRPr="007952E1" w:rsidRDefault="007952E1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sz w:val="28"/>
          <w:szCs w:val="28"/>
        </w:rPr>
      </w:pPr>
    </w:p>
    <w:p w:rsidR="007952E1" w:rsidRPr="007952E1" w:rsidRDefault="007952E1" w:rsidP="00C23A33">
      <w:pPr>
        <w:tabs>
          <w:tab w:val="left" w:pos="330"/>
          <w:tab w:val="center" w:pos="468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952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7952E1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7952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Pr="007952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i/>
          <w:sz w:val="28"/>
          <w:szCs w:val="28"/>
        </w:rPr>
        <w:t>Huyền</w:t>
      </w:r>
      <w:proofErr w:type="spellEnd"/>
      <w:r w:rsidRPr="007952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52E1">
        <w:rPr>
          <w:rFonts w:ascii="Times New Roman" w:hAnsi="Times New Roman" w:cs="Times New Roman"/>
          <w:b/>
          <w:i/>
          <w:sz w:val="28"/>
          <w:szCs w:val="28"/>
        </w:rPr>
        <w:t>Nga</w:t>
      </w:r>
      <w:proofErr w:type="spellEnd"/>
    </w:p>
    <w:sectPr w:rsidR="007952E1" w:rsidRPr="007952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A33"/>
    <w:rsid w:val="00394B04"/>
    <w:rsid w:val="0048160D"/>
    <w:rsid w:val="005A0613"/>
    <w:rsid w:val="007952E1"/>
    <w:rsid w:val="00C2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F74C36E7-7587-4163-B081-B8B5287BD18F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80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2016-09-19T08:32:00Z</dcterms:created>
  <dcterms:modified xsi:type="dcterms:W3CDTF">2016-09-19T09:52:00Z</dcterms:modified>
</cp:coreProperties>
</file>